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79E8F" w14:textId="77777777"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 wp14:anchorId="4A2FCA30" wp14:editId="266C748C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1ABBDF" w14:textId="77777777"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14:paraId="4BA657D1" w14:textId="77777777"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r w:rsidRPr="00022001">
        <w:rPr>
          <w:rFonts w:ascii="Times New Roman" w:hAnsi="Times New Roman"/>
          <w:b/>
          <w:lang w:val="en-GB" w:eastAsia="en-GB"/>
        </w:rPr>
        <w:t>Headteacher: Mr. Bradley Young</w:t>
      </w:r>
    </w:p>
    <w:p w14:paraId="4783C5DE" w14:textId="77777777"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14:paraId="254AA06E" w14:textId="77777777"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14:paraId="3AF95A14" w14:textId="77777777"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14:paraId="0B017B00" w14:textId="77777777"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14:paraId="52D85849" w14:textId="77777777"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14:paraId="50BFC594" w14:textId="77777777"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14:paraId="680BAF88" w14:textId="77777777" w:rsidR="00E91818" w:rsidRPr="00022001" w:rsidRDefault="00022001" w:rsidP="00322F29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11" w:history="1">
        <w:r w:rsidR="00E91818" w:rsidRPr="00FD5CE3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www.ormesbyjunior.norfolk.sch.uk</w:t>
        </w:r>
      </w:hyperlink>
    </w:p>
    <w:p w14:paraId="2359DC69" w14:textId="77777777" w:rsidR="00322F29" w:rsidRPr="00022001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14:paraId="4969601E" w14:textId="148253C6" w:rsidR="00CA34A3" w:rsidRDefault="00527291" w:rsidP="00B07494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  <w:r w:rsidRPr="00527291">
        <w:rPr>
          <w:rFonts w:ascii="ComicSansMS" w:eastAsia="Calibri" w:hAnsi="ComicSansMS" w:cs="ComicSansMS"/>
          <w:szCs w:val="24"/>
          <w:lang w:val="en-GB"/>
        </w:rPr>
        <w:t xml:space="preserve">Dear </w:t>
      </w:r>
      <w:r w:rsidR="00B07494">
        <w:rPr>
          <w:rFonts w:ascii="ComicSansMS" w:eastAsia="Calibri" w:hAnsi="ComicSansMS" w:cs="ComicSansMS"/>
          <w:szCs w:val="24"/>
          <w:lang w:val="en-GB"/>
        </w:rPr>
        <w:t>Parents/Carers,</w:t>
      </w:r>
      <w:r w:rsidR="00B07494">
        <w:rPr>
          <w:rFonts w:ascii="ComicSansMS" w:eastAsia="Calibri" w:hAnsi="ComicSansMS" w:cs="ComicSansMS"/>
          <w:szCs w:val="24"/>
          <w:lang w:val="en-GB"/>
        </w:rPr>
        <w:tab/>
      </w:r>
      <w:r w:rsidR="00B07494">
        <w:rPr>
          <w:rFonts w:ascii="ComicSansMS" w:eastAsia="Calibri" w:hAnsi="ComicSansMS" w:cs="ComicSansMS"/>
          <w:szCs w:val="24"/>
          <w:lang w:val="en-GB"/>
        </w:rPr>
        <w:tab/>
      </w:r>
      <w:r w:rsidR="00B07494">
        <w:rPr>
          <w:rFonts w:ascii="ComicSansMS" w:eastAsia="Calibri" w:hAnsi="ComicSansMS" w:cs="ComicSansMS"/>
          <w:szCs w:val="24"/>
          <w:lang w:val="en-GB"/>
        </w:rPr>
        <w:tab/>
      </w:r>
      <w:r w:rsidR="001D7201">
        <w:rPr>
          <w:rFonts w:ascii="ComicSansMS" w:eastAsia="Calibri" w:hAnsi="ComicSansMS" w:cs="ComicSansMS"/>
          <w:szCs w:val="24"/>
          <w:lang w:val="en-GB"/>
        </w:rPr>
        <w:t>7.11</w:t>
      </w:r>
      <w:r w:rsidR="005A757D">
        <w:rPr>
          <w:rFonts w:ascii="ComicSansMS" w:eastAsia="Calibri" w:hAnsi="ComicSansMS" w:cs="ComicSansMS"/>
          <w:szCs w:val="24"/>
          <w:lang w:val="en-GB"/>
        </w:rPr>
        <w:t>.25</w:t>
      </w:r>
    </w:p>
    <w:p w14:paraId="6A992CAC" w14:textId="77777777" w:rsidR="00B07494" w:rsidRDefault="00B07494" w:rsidP="00B07494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1153B128" w14:textId="77777777" w:rsidR="00B07494" w:rsidRPr="00B07494" w:rsidRDefault="00B07494" w:rsidP="00B07494">
      <w:pPr>
        <w:tabs>
          <w:tab w:val="left" w:pos="6645"/>
        </w:tabs>
        <w:jc w:val="center"/>
        <w:rPr>
          <w:rFonts w:ascii="ComicSansMS" w:eastAsia="Calibri" w:hAnsi="ComicSansMS" w:cs="ComicSansMS"/>
          <w:b/>
          <w:szCs w:val="24"/>
          <w:u w:val="single"/>
          <w:lang w:val="en-GB"/>
        </w:rPr>
      </w:pPr>
      <w:r w:rsidRPr="00B07494">
        <w:rPr>
          <w:rFonts w:ascii="ComicSansMS" w:eastAsia="Calibri" w:hAnsi="ComicSansMS" w:cs="ComicSansMS"/>
          <w:b/>
          <w:szCs w:val="24"/>
          <w:u w:val="single"/>
          <w:lang w:val="en-GB"/>
        </w:rPr>
        <w:t>School Calendar Dates 202</w:t>
      </w:r>
      <w:r w:rsidR="005A757D">
        <w:rPr>
          <w:rFonts w:ascii="ComicSansMS" w:eastAsia="Calibri" w:hAnsi="ComicSansMS" w:cs="ComicSansMS"/>
          <w:b/>
          <w:szCs w:val="24"/>
          <w:u w:val="single"/>
          <w:lang w:val="en-GB"/>
        </w:rPr>
        <w:t>6</w:t>
      </w:r>
      <w:r w:rsidRPr="00B07494">
        <w:rPr>
          <w:rFonts w:ascii="ComicSansMS" w:eastAsia="Calibri" w:hAnsi="ComicSansMS" w:cs="ComicSansMS"/>
          <w:b/>
          <w:szCs w:val="24"/>
          <w:u w:val="single"/>
          <w:lang w:val="en-GB"/>
        </w:rPr>
        <w:t>-202</w:t>
      </w:r>
      <w:r w:rsidR="005A757D">
        <w:rPr>
          <w:rFonts w:ascii="ComicSansMS" w:eastAsia="Calibri" w:hAnsi="ComicSansMS" w:cs="ComicSansMS"/>
          <w:b/>
          <w:szCs w:val="24"/>
          <w:u w:val="single"/>
          <w:lang w:val="en-GB"/>
        </w:rPr>
        <w:t>7</w:t>
      </w:r>
    </w:p>
    <w:p w14:paraId="52C009DF" w14:textId="77777777" w:rsidR="00CA34A3" w:rsidRDefault="00CA34A3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2C478EA6" w14:textId="77777777" w:rsidR="008F7449" w:rsidRDefault="00B07494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  <w:r>
        <w:rPr>
          <w:rFonts w:ascii="ComicSansMS" w:eastAsia="Calibri" w:hAnsi="ComicSansMS" w:cs="ComicSansMS"/>
          <w:szCs w:val="24"/>
          <w:lang w:val="en-GB"/>
        </w:rPr>
        <w:t xml:space="preserve">The Norfolk County Council Model Calendar </w:t>
      </w:r>
      <w:r w:rsidR="008F7449">
        <w:rPr>
          <w:rFonts w:ascii="ComicSansMS" w:eastAsia="Calibri" w:hAnsi="ComicSansMS" w:cs="ComicSansMS"/>
          <w:szCs w:val="24"/>
          <w:lang w:val="en-GB"/>
        </w:rPr>
        <w:t>is a document on which most schools base their academic year and it is a calendar</w:t>
      </w:r>
      <w:r w:rsidR="005A757D">
        <w:rPr>
          <w:rFonts w:ascii="ComicSansMS" w:eastAsia="Calibri" w:hAnsi="ComicSansMS" w:cs="ComicSansMS"/>
          <w:szCs w:val="24"/>
          <w:lang w:val="en-GB"/>
        </w:rPr>
        <w:t>,</w:t>
      </w:r>
      <w:r w:rsidR="008F7449">
        <w:rPr>
          <w:rFonts w:ascii="ComicSansMS" w:eastAsia="Calibri" w:hAnsi="ComicSansMS" w:cs="ComicSansMS"/>
          <w:szCs w:val="24"/>
          <w:lang w:val="en-GB"/>
        </w:rPr>
        <w:t xml:space="preserve"> which enables NCC school transport to run smoothly. Schools must ensure there are 190 teaching days and 5 INSET</w:t>
      </w:r>
      <w:r w:rsidR="007139DB">
        <w:rPr>
          <w:rFonts w:ascii="ComicSansMS" w:eastAsia="Calibri" w:hAnsi="ComicSansMS" w:cs="ComicSansMS"/>
          <w:szCs w:val="24"/>
          <w:lang w:val="en-GB"/>
        </w:rPr>
        <w:t xml:space="preserve"> (staff training)</w:t>
      </w:r>
      <w:r w:rsidR="008F7449">
        <w:rPr>
          <w:rFonts w:ascii="ComicSansMS" w:eastAsia="Calibri" w:hAnsi="ComicSansMS" w:cs="ComicSansMS"/>
          <w:szCs w:val="24"/>
          <w:lang w:val="en-GB"/>
        </w:rPr>
        <w:t xml:space="preserve"> days annually. </w:t>
      </w:r>
    </w:p>
    <w:p w14:paraId="50383997" w14:textId="77777777" w:rsidR="008F7449" w:rsidRDefault="008F7449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1806340B" w14:textId="77777777" w:rsidR="008F7449" w:rsidRDefault="008F7449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  <w:r>
        <w:rPr>
          <w:rFonts w:ascii="ComicSansMS" w:eastAsia="Calibri" w:hAnsi="ComicSansMS" w:cs="ComicSansMS"/>
          <w:szCs w:val="24"/>
          <w:lang w:val="en-GB"/>
        </w:rPr>
        <w:t xml:space="preserve">Next </w:t>
      </w:r>
      <w:r w:rsidR="005A757D">
        <w:rPr>
          <w:rFonts w:ascii="ComicSansMS" w:eastAsia="Calibri" w:hAnsi="ComicSansMS" w:cs="ComicSansMS"/>
          <w:szCs w:val="24"/>
          <w:lang w:val="en-GB"/>
        </w:rPr>
        <w:t xml:space="preserve">academic </w:t>
      </w:r>
      <w:r>
        <w:rPr>
          <w:rFonts w:ascii="ComicSansMS" w:eastAsia="Calibri" w:hAnsi="ComicSansMS" w:cs="ComicSansMS"/>
          <w:szCs w:val="24"/>
          <w:lang w:val="en-GB"/>
        </w:rPr>
        <w:t>year during 202</w:t>
      </w:r>
      <w:r w:rsidR="005A757D">
        <w:rPr>
          <w:rFonts w:ascii="ComicSansMS" w:eastAsia="Calibri" w:hAnsi="ComicSansMS" w:cs="ComicSansMS"/>
          <w:szCs w:val="24"/>
          <w:lang w:val="en-GB"/>
        </w:rPr>
        <w:t>6</w:t>
      </w:r>
      <w:r>
        <w:rPr>
          <w:rFonts w:ascii="ComicSansMS" w:eastAsia="Calibri" w:hAnsi="ComicSansMS" w:cs="ComicSansMS"/>
          <w:szCs w:val="24"/>
          <w:lang w:val="en-GB"/>
        </w:rPr>
        <w:t>-202</w:t>
      </w:r>
      <w:r w:rsidR="005A757D">
        <w:rPr>
          <w:rFonts w:ascii="ComicSansMS" w:eastAsia="Calibri" w:hAnsi="ComicSansMS" w:cs="ComicSansMS"/>
          <w:szCs w:val="24"/>
          <w:lang w:val="en-GB"/>
        </w:rPr>
        <w:t>7</w:t>
      </w:r>
      <w:r>
        <w:rPr>
          <w:rFonts w:ascii="ComicSansMS" w:eastAsia="Calibri" w:hAnsi="ComicSansMS" w:cs="ComicSansMS"/>
          <w:szCs w:val="24"/>
          <w:lang w:val="en-GB"/>
        </w:rPr>
        <w:t xml:space="preserve">, it seems the model calendar wishes most schools to finish on </w:t>
      </w:r>
      <w:r w:rsidR="005A757D">
        <w:rPr>
          <w:rFonts w:ascii="ComicSansMS" w:eastAsia="Calibri" w:hAnsi="ComicSansMS" w:cs="ComicSansMS"/>
          <w:szCs w:val="24"/>
          <w:lang w:val="en-GB"/>
        </w:rPr>
        <w:t>Wednesday 21</w:t>
      </w:r>
      <w:r w:rsidR="005A757D" w:rsidRPr="005A757D">
        <w:rPr>
          <w:rFonts w:ascii="ComicSansMS" w:eastAsia="Calibri" w:hAnsi="ComicSansMS" w:cs="ComicSansMS"/>
          <w:szCs w:val="24"/>
          <w:vertAlign w:val="superscript"/>
          <w:lang w:val="en-GB"/>
        </w:rPr>
        <w:t>st</w:t>
      </w:r>
      <w:r w:rsidR="005A757D">
        <w:rPr>
          <w:rFonts w:ascii="ComicSansMS" w:eastAsia="Calibri" w:hAnsi="ComicSansMS" w:cs="ComicSansMS"/>
          <w:szCs w:val="24"/>
          <w:lang w:val="en-GB"/>
        </w:rPr>
        <w:t xml:space="preserve"> July</w:t>
      </w:r>
      <w:r>
        <w:rPr>
          <w:rFonts w:ascii="ComicSansMS" w:eastAsia="Calibri" w:hAnsi="ComicSansMS" w:cs="ComicSansMS"/>
          <w:szCs w:val="24"/>
          <w:lang w:val="en-GB"/>
        </w:rPr>
        <w:t xml:space="preserve"> 202</w:t>
      </w:r>
      <w:r w:rsidR="005A757D">
        <w:rPr>
          <w:rFonts w:ascii="ComicSansMS" w:eastAsia="Calibri" w:hAnsi="ComicSansMS" w:cs="ComicSansMS"/>
          <w:szCs w:val="24"/>
          <w:lang w:val="en-GB"/>
        </w:rPr>
        <w:t>7</w:t>
      </w:r>
      <w:r>
        <w:rPr>
          <w:rFonts w:ascii="ComicSansMS" w:eastAsia="Calibri" w:hAnsi="ComicSansMS" w:cs="ComicSansMS"/>
          <w:szCs w:val="24"/>
          <w:lang w:val="en-GB"/>
        </w:rPr>
        <w:t>. Our Federation feels this would be detrimental to our curriculum delivery ending on a broken week. As a result, our Gover</w:t>
      </w:r>
      <w:r w:rsidR="007139DB">
        <w:rPr>
          <w:rFonts w:ascii="ComicSansMS" w:eastAsia="Calibri" w:hAnsi="ComicSansMS" w:cs="ComicSansMS"/>
          <w:szCs w:val="24"/>
          <w:lang w:val="en-GB"/>
        </w:rPr>
        <w:t>nors have agreed to a calendar alteration</w:t>
      </w:r>
      <w:r>
        <w:rPr>
          <w:rFonts w:ascii="ComicSansMS" w:eastAsia="Calibri" w:hAnsi="ComicSansMS" w:cs="ComicSansMS"/>
          <w:szCs w:val="24"/>
          <w:lang w:val="en-GB"/>
        </w:rPr>
        <w:t xml:space="preserve"> to enable our schools across the Federation to end the academic year on Friday 1</w:t>
      </w:r>
      <w:r w:rsidR="005A757D">
        <w:rPr>
          <w:rFonts w:ascii="ComicSansMS" w:eastAsia="Calibri" w:hAnsi="ComicSansMS" w:cs="ComicSansMS"/>
          <w:szCs w:val="24"/>
          <w:lang w:val="en-GB"/>
        </w:rPr>
        <w:t>6</w:t>
      </w:r>
      <w:r w:rsidRPr="008F7449">
        <w:rPr>
          <w:rFonts w:ascii="ComicSansMS" w:eastAsia="Calibri" w:hAnsi="ComicSansMS" w:cs="ComicSansMS"/>
          <w:szCs w:val="24"/>
          <w:vertAlign w:val="superscript"/>
          <w:lang w:val="en-GB"/>
        </w:rPr>
        <w:t>th</w:t>
      </w:r>
      <w:r>
        <w:rPr>
          <w:rFonts w:ascii="ComicSansMS" w:eastAsia="Calibri" w:hAnsi="ComicSansMS" w:cs="ComicSansMS"/>
          <w:szCs w:val="24"/>
          <w:lang w:val="en-GB"/>
        </w:rPr>
        <w:t xml:space="preserve"> July 202</w:t>
      </w:r>
      <w:r w:rsidR="005A757D">
        <w:rPr>
          <w:rFonts w:ascii="ComicSansMS" w:eastAsia="Calibri" w:hAnsi="ComicSansMS" w:cs="ComicSansMS"/>
          <w:szCs w:val="24"/>
          <w:lang w:val="en-GB"/>
        </w:rPr>
        <w:t>7</w:t>
      </w:r>
      <w:r>
        <w:rPr>
          <w:rFonts w:ascii="ComicSansMS" w:eastAsia="Calibri" w:hAnsi="ComicSansMS" w:cs="ComicSansMS"/>
          <w:szCs w:val="24"/>
          <w:lang w:val="en-GB"/>
        </w:rPr>
        <w:t xml:space="preserve"> instead. This will mean our schools must be open on t</w:t>
      </w:r>
      <w:r w:rsidR="005A757D">
        <w:rPr>
          <w:rFonts w:ascii="ComicSansMS" w:eastAsia="Calibri" w:hAnsi="ComicSansMS" w:cs="ComicSansMS"/>
          <w:szCs w:val="24"/>
          <w:lang w:val="en-GB"/>
        </w:rPr>
        <w:t>hree other</w:t>
      </w:r>
      <w:r>
        <w:rPr>
          <w:rFonts w:ascii="ComicSansMS" w:eastAsia="Calibri" w:hAnsi="ComicSansMS" w:cs="ComicSansMS"/>
          <w:szCs w:val="24"/>
          <w:lang w:val="en-GB"/>
        </w:rPr>
        <w:t xml:space="preserve"> days earlier in the year, when some schools are planned to be closed.  </w:t>
      </w:r>
    </w:p>
    <w:p w14:paraId="410749D6" w14:textId="77777777" w:rsidR="008F7449" w:rsidRDefault="008F7449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4FA8674A" w14:textId="77777777" w:rsidR="007139DB" w:rsidRDefault="007139DB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  <w:r>
        <w:rPr>
          <w:rFonts w:ascii="ComicSansMS" w:eastAsia="Calibri" w:hAnsi="ComicSansMS" w:cs="ComicSansMS"/>
          <w:szCs w:val="24"/>
          <w:lang w:val="en-GB"/>
        </w:rPr>
        <w:t>Therefore, o</w:t>
      </w:r>
      <w:r w:rsidR="008F7449">
        <w:rPr>
          <w:rFonts w:ascii="ComicSansMS" w:eastAsia="Calibri" w:hAnsi="ComicSansMS" w:cs="ComicSansMS"/>
          <w:szCs w:val="24"/>
          <w:lang w:val="en-GB"/>
        </w:rPr>
        <w:t xml:space="preserve">ur Infant and Junior Schools will be open on </w:t>
      </w:r>
      <w:r w:rsidR="008F7449" w:rsidRPr="007139DB">
        <w:rPr>
          <w:rFonts w:ascii="ComicSansMS" w:eastAsia="Calibri" w:hAnsi="ComicSansMS" w:cs="ComicSansMS"/>
          <w:b/>
          <w:szCs w:val="24"/>
          <w:lang w:val="en-GB"/>
        </w:rPr>
        <w:t>Friday 2</w:t>
      </w:r>
      <w:r w:rsidR="005A757D">
        <w:rPr>
          <w:rFonts w:ascii="ComicSansMS" w:eastAsia="Calibri" w:hAnsi="ComicSansMS" w:cs="ComicSansMS"/>
          <w:b/>
          <w:szCs w:val="24"/>
          <w:lang w:val="en-GB"/>
        </w:rPr>
        <w:t>3</w:t>
      </w:r>
      <w:r w:rsidR="005A757D" w:rsidRPr="005A757D">
        <w:rPr>
          <w:rFonts w:ascii="ComicSansMS" w:eastAsia="Calibri" w:hAnsi="ComicSansMS" w:cs="ComicSansMS"/>
          <w:b/>
          <w:szCs w:val="24"/>
          <w:vertAlign w:val="superscript"/>
          <w:lang w:val="en-GB"/>
        </w:rPr>
        <w:t>rd</w:t>
      </w:r>
      <w:r w:rsidR="005A757D">
        <w:rPr>
          <w:rFonts w:ascii="ComicSansMS" w:eastAsia="Calibri" w:hAnsi="ComicSansMS" w:cs="ComicSansMS"/>
          <w:b/>
          <w:szCs w:val="24"/>
          <w:lang w:val="en-GB"/>
        </w:rPr>
        <w:t xml:space="preserve"> October 2026</w:t>
      </w:r>
      <w:r>
        <w:rPr>
          <w:rFonts w:ascii="ComicSansMS" w:eastAsia="Calibri" w:hAnsi="ComicSansMS" w:cs="ComicSansMS"/>
          <w:b/>
          <w:szCs w:val="24"/>
          <w:lang w:val="en-GB"/>
        </w:rPr>
        <w:t xml:space="preserve"> </w:t>
      </w:r>
      <w:r w:rsidRPr="007139DB">
        <w:rPr>
          <w:rFonts w:ascii="ComicSansMS" w:eastAsia="Calibri" w:hAnsi="ComicSansMS" w:cs="ComicSansMS"/>
          <w:szCs w:val="24"/>
          <w:lang w:val="en-GB"/>
        </w:rPr>
        <w:t>(</w:t>
      </w:r>
      <w:r>
        <w:rPr>
          <w:rFonts w:ascii="ComicSansMS" w:eastAsia="Calibri" w:hAnsi="ComicSansMS" w:cs="ComicSansMS"/>
          <w:szCs w:val="24"/>
          <w:lang w:val="en-GB"/>
        </w:rPr>
        <w:t xml:space="preserve">The </w:t>
      </w:r>
      <w:r w:rsidRPr="007139DB">
        <w:rPr>
          <w:rFonts w:ascii="ComicSansMS" w:eastAsia="Calibri" w:hAnsi="ComicSansMS" w:cs="ComicSansMS"/>
          <w:szCs w:val="24"/>
          <w:lang w:val="en-GB"/>
        </w:rPr>
        <w:t>Friday before October half-term 202</w:t>
      </w:r>
      <w:r w:rsidR="005A757D">
        <w:rPr>
          <w:rFonts w:ascii="ComicSansMS" w:eastAsia="Calibri" w:hAnsi="ComicSansMS" w:cs="ComicSansMS"/>
          <w:szCs w:val="24"/>
          <w:lang w:val="en-GB"/>
        </w:rPr>
        <w:t>6</w:t>
      </w:r>
      <w:r w:rsidRPr="007139DB">
        <w:rPr>
          <w:rFonts w:ascii="ComicSansMS" w:eastAsia="Calibri" w:hAnsi="ComicSansMS" w:cs="ComicSansMS"/>
          <w:szCs w:val="24"/>
          <w:lang w:val="en-GB"/>
        </w:rPr>
        <w:t>)</w:t>
      </w:r>
      <w:r>
        <w:rPr>
          <w:rFonts w:ascii="ComicSansMS" w:eastAsia="Calibri" w:hAnsi="ComicSansMS" w:cs="ComicSansMS"/>
          <w:szCs w:val="24"/>
          <w:lang w:val="en-GB"/>
        </w:rPr>
        <w:t xml:space="preserve">, </w:t>
      </w:r>
      <w:r w:rsidR="005A757D">
        <w:rPr>
          <w:rFonts w:ascii="ComicSansMS" w:eastAsia="Calibri" w:hAnsi="ComicSansMS" w:cs="ComicSansMS"/>
          <w:szCs w:val="24"/>
          <w:lang w:val="en-GB"/>
        </w:rPr>
        <w:t xml:space="preserve">on </w:t>
      </w:r>
      <w:r w:rsidR="005A757D" w:rsidRPr="005A757D">
        <w:rPr>
          <w:rFonts w:ascii="ComicSansMS" w:eastAsia="Calibri" w:hAnsi="ComicSansMS" w:cs="ComicSansMS"/>
          <w:b/>
          <w:szCs w:val="24"/>
          <w:lang w:val="en-GB"/>
        </w:rPr>
        <w:t>Monday 4</w:t>
      </w:r>
      <w:r w:rsidR="005A757D" w:rsidRPr="005A757D">
        <w:rPr>
          <w:rFonts w:ascii="ComicSansMS" w:eastAsia="Calibri" w:hAnsi="ComicSansMS" w:cs="ComicSansMS"/>
          <w:b/>
          <w:szCs w:val="24"/>
          <w:vertAlign w:val="superscript"/>
          <w:lang w:val="en-GB"/>
        </w:rPr>
        <w:t>th</w:t>
      </w:r>
      <w:r w:rsidR="005A757D" w:rsidRPr="005A757D">
        <w:rPr>
          <w:rFonts w:ascii="ComicSansMS" w:eastAsia="Calibri" w:hAnsi="ComicSansMS" w:cs="ComicSansMS"/>
          <w:b/>
          <w:szCs w:val="24"/>
          <w:lang w:val="en-GB"/>
        </w:rPr>
        <w:t xml:space="preserve"> January 2027</w:t>
      </w:r>
      <w:r w:rsidR="005A757D">
        <w:rPr>
          <w:rFonts w:ascii="ComicSansMS" w:eastAsia="Calibri" w:hAnsi="ComicSansMS" w:cs="ComicSansMS"/>
          <w:szCs w:val="24"/>
          <w:lang w:val="en-GB"/>
        </w:rPr>
        <w:t xml:space="preserve"> (Day the children return after the Christmas holidays 2026) </w:t>
      </w:r>
      <w:r>
        <w:rPr>
          <w:rFonts w:ascii="ComicSansMS" w:eastAsia="Calibri" w:hAnsi="ComicSansMS" w:cs="ComicSansMS"/>
          <w:szCs w:val="24"/>
          <w:lang w:val="en-GB"/>
        </w:rPr>
        <w:t xml:space="preserve">and on </w:t>
      </w:r>
      <w:r w:rsidR="005A757D" w:rsidRPr="005A757D">
        <w:rPr>
          <w:rFonts w:ascii="ComicSansMS" w:eastAsia="Calibri" w:hAnsi="ComicSansMS" w:cs="ComicSansMS"/>
          <w:b/>
          <w:szCs w:val="24"/>
          <w:lang w:val="en-GB"/>
        </w:rPr>
        <w:t>Monday 12</w:t>
      </w:r>
      <w:r w:rsidR="005A757D" w:rsidRPr="005A757D">
        <w:rPr>
          <w:rFonts w:ascii="ComicSansMS" w:eastAsia="Calibri" w:hAnsi="ComicSansMS" w:cs="ComicSansMS"/>
          <w:b/>
          <w:szCs w:val="24"/>
          <w:vertAlign w:val="superscript"/>
          <w:lang w:val="en-GB"/>
        </w:rPr>
        <w:t>th</w:t>
      </w:r>
      <w:r w:rsidR="005A757D" w:rsidRPr="005A757D">
        <w:rPr>
          <w:rFonts w:ascii="ComicSansMS" w:eastAsia="Calibri" w:hAnsi="ComicSansMS" w:cs="ComicSansMS"/>
          <w:b/>
          <w:szCs w:val="24"/>
          <w:lang w:val="en-GB"/>
        </w:rPr>
        <w:t xml:space="preserve"> April 2027</w:t>
      </w:r>
      <w:r>
        <w:rPr>
          <w:rFonts w:ascii="ComicSansMS" w:eastAsia="Calibri" w:hAnsi="ComicSansMS" w:cs="ComicSansMS"/>
          <w:b/>
          <w:szCs w:val="24"/>
          <w:lang w:val="en-GB"/>
        </w:rPr>
        <w:t xml:space="preserve"> </w:t>
      </w:r>
      <w:r w:rsidRPr="007139DB">
        <w:rPr>
          <w:rFonts w:ascii="ComicSansMS" w:eastAsia="Calibri" w:hAnsi="ComicSansMS" w:cs="ComicSansMS"/>
          <w:szCs w:val="24"/>
          <w:lang w:val="en-GB"/>
        </w:rPr>
        <w:t>(Day the children retur</w:t>
      </w:r>
      <w:r w:rsidR="005A757D">
        <w:rPr>
          <w:rFonts w:ascii="ComicSansMS" w:eastAsia="Calibri" w:hAnsi="ComicSansMS" w:cs="ComicSansMS"/>
          <w:szCs w:val="24"/>
          <w:lang w:val="en-GB"/>
        </w:rPr>
        <w:t>n after the Easter holidays 2027</w:t>
      </w:r>
      <w:r w:rsidRPr="007139DB">
        <w:rPr>
          <w:rFonts w:ascii="ComicSansMS" w:eastAsia="Calibri" w:hAnsi="ComicSansMS" w:cs="ComicSansMS"/>
          <w:szCs w:val="24"/>
          <w:lang w:val="en-GB"/>
        </w:rPr>
        <w:t>)</w:t>
      </w:r>
      <w:r w:rsidR="008F7449">
        <w:rPr>
          <w:rFonts w:ascii="ComicSansMS" w:eastAsia="Calibri" w:hAnsi="ComicSansMS" w:cs="ComicSansMS"/>
          <w:szCs w:val="24"/>
          <w:lang w:val="en-GB"/>
        </w:rPr>
        <w:t>.</w:t>
      </w:r>
      <w:r>
        <w:rPr>
          <w:rFonts w:ascii="ComicSansMS" w:eastAsia="Calibri" w:hAnsi="ComicSansMS" w:cs="ComicSansMS"/>
          <w:szCs w:val="24"/>
          <w:lang w:val="en-GB"/>
        </w:rPr>
        <w:t xml:space="preserve"> Both schools will finish the academic year 202</w:t>
      </w:r>
      <w:r w:rsidR="005A757D">
        <w:rPr>
          <w:rFonts w:ascii="ComicSansMS" w:eastAsia="Calibri" w:hAnsi="ComicSansMS" w:cs="ComicSansMS"/>
          <w:szCs w:val="24"/>
          <w:lang w:val="en-GB"/>
        </w:rPr>
        <w:t>6</w:t>
      </w:r>
      <w:r>
        <w:rPr>
          <w:rFonts w:ascii="ComicSansMS" w:eastAsia="Calibri" w:hAnsi="ComicSansMS" w:cs="ComicSansMS"/>
          <w:szCs w:val="24"/>
          <w:lang w:val="en-GB"/>
        </w:rPr>
        <w:t>-202</w:t>
      </w:r>
      <w:r w:rsidR="005A757D">
        <w:rPr>
          <w:rFonts w:ascii="ComicSansMS" w:eastAsia="Calibri" w:hAnsi="ComicSansMS" w:cs="ComicSansMS"/>
          <w:szCs w:val="24"/>
          <w:lang w:val="en-GB"/>
        </w:rPr>
        <w:t>7</w:t>
      </w:r>
      <w:r>
        <w:rPr>
          <w:rFonts w:ascii="ComicSansMS" w:eastAsia="Calibri" w:hAnsi="ComicSansMS" w:cs="ComicSansMS"/>
          <w:szCs w:val="24"/>
          <w:lang w:val="en-GB"/>
        </w:rPr>
        <w:t xml:space="preserve"> at the end of the day on </w:t>
      </w:r>
      <w:r w:rsidRPr="007139DB">
        <w:rPr>
          <w:rFonts w:ascii="ComicSansMS" w:eastAsia="Calibri" w:hAnsi="ComicSansMS" w:cs="ComicSansMS"/>
          <w:b/>
          <w:szCs w:val="24"/>
          <w:lang w:val="en-GB"/>
        </w:rPr>
        <w:t>Friday 1</w:t>
      </w:r>
      <w:r w:rsidR="005A757D">
        <w:rPr>
          <w:rFonts w:ascii="ComicSansMS" w:eastAsia="Calibri" w:hAnsi="ComicSansMS" w:cs="ComicSansMS"/>
          <w:b/>
          <w:szCs w:val="24"/>
          <w:lang w:val="en-GB"/>
        </w:rPr>
        <w:t>6</w:t>
      </w:r>
      <w:r w:rsidRPr="007139DB">
        <w:rPr>
          <w:rFonts w:ascii="ComicSansMS" w:eastAsia="Calibri" w:hAnsi="ComicSansMS" w:cs="ComicSansMS"/>
          <w:b/>
          <w:szCs w:val="24"/>
          <w:vertAlign w:val="superscript"/>
          <w:lang w:val="en-GB"/>
        </w:rPr>
        <w:t>th</w:t>
      </w:r>
      <w:r w:rsidRPr="007139DB">
        <w:rPr>
          <w:rFonts w:ascii="ComicSansMS" w:eastAsia="Calibri" w:hAnsi="ComicSansMS" w:cs="ComicSansMS"/>
          <w:b/>
          <w:szCs w:val="24"/>
          <w:lang w:val="en-GB"/>
        </w:rPr>
        <w:t xml:space="preserve"> July 202</w:t>
      </w:r>
      <w:r w:rsidR="005A757D">
        <w:rPr>
          <w:rFonts w:ascii="ComicSansMS" w:eastAsia="Calibri" w:hAnsi="ComicSansMS" w:cs="ComicSansMS"/>
          <w:b/>
          <w:szCs w:val="24"/>
          <w:lang w:val="en-GB"/>
        </w:rPr>
        <w:t>7</w:t>
      </w:r>
      <w:r>
        <w:rPr>
          <w:rFonts w:ascii="ComicSansMS" w:eastAsia="Calibri" w:hAnsi="ComicSansMS" w:cs="ComicSansMS"/>
          <w:szCs w:val="24"/>
          <w:lang w:val="en-GB"/>
        </w:rPr>
        <w:t xml:space="preserve">. </w:t>
      </w:r>
    </w:p>
    <w:p w14:paraId="0A8F65D7" w14:textId="77777777" w:rsidR="007139DB" w:rsidRDefault="007139DB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3A42A86C" w14:textId="77777777" w:rsidR="008F7449" w:rsidRDefault="007139DB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  <w:r>
        <w:rPr>
          <w:rFonts w:ascii="ComicSansMS" w:eastAsia="Calibri" w:hAnsi="ComicSansMS" w:cs="ComicSansMS"/>
          <w:szCs w:val="24"/>
          <w:lang w:val="en-GB"/>
        </w:rPr>
        <w:t xml:space="preserve">Thank you for your continued support and understanding. </w:t>
      </w:r>
    </w:p>
    <w:p w14:paraId="2A43FD5E" w14:textId="77777777" w:rsidR="008F7449" w:rsidRDefault="008F7449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0D5BD997" w14:textId="77777777" w:rsidR="00B07494" w:rsidRDefault="00B07494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17B7328D" w14:textId="77777777" w:rsidR="00CA34A3" w:rsidRDefault="00CA34A3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  <w:r>
        <w:rPr>
          <w:rFonts w:ascii="ComicSansMS" w:eastAsia="Calibri" w:hAnsi="ComicSansMS" w:cs="ComicSansMS"/>
          <w:szCs w:val="24"/>
          <w:lang w:val="en-GB"/>
        </w:rPr>
        <w:t>Yours sincerely,</w:t>
      </w:r>
    </w:p>
    <w:p w14:paraId="6A1B03A4" w14:textId="77777777" w:rsidR="00CA34A3" w:rsidRDefault="00CA34A3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2967A22A" w14:textId="77777777" w:rsidR="00CA34A3" w:rsidRDefault="00CA34A3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</w:p>
    <w:p w14:paraId="07C4FB34" w14:textId="77777777" w:rsidR="00CA34A3" w:rsidRDefault="00CA34A3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szCs w:val="24"/>
          <w:lang w:val="en-GB"/>
        </w:rPr>
      </w:pPr>
      <w:r>
        <w:rPr>
          <w:rFonts w:ascii="ComicSansMS" w:eastAsia="Calibri" w:hAnsi="ComicSansMS" w:cs="ComicSansMS"/>
          <w:szCs w:val="24"/>
          <w:lang w:val="en-GB"/>
        </w:rPr>
        <w:t>Bradley Young</w:t>
      </w:r>
    </w:p>
    <w:p w14:paraId="2AE5BA7B" w14:textId="77777777" w:rsidR="00CA34A3" w:rsidRPr="00CA34A3" w:rsidRDefault="00CA34A3" w:rsidP="00527291">
      <w:pPr>
        <w:tabs>
          <w:tab w:val="left" w:pos="6645"/>
        </w:tabs>
        <w:jc w:val="both"/>
        <w:rPr>
          <w:rFonts w:ascii="ComicSansMS" w:eastAsia="Calibri" w:hAnsi="ComicSansMS" w:cs="ComicSansMS"/>
          <w:b/>
          <w:szCs w:val="24"/>
          <w:lang w:val="en-GB"/>
        </w:rPr>
      </w:pPr>
      <w:r w:rsidRPr="00CA34A3">
        <w:rPr>
          <w:rFonts w:ascii="ComicSansMS" w:eastAsia="Calibri" w:hAnsi="ComicSansMS" w:cs="ComicSansMS"/>
          <w:b/>
          <w:szCs w:val="24"/>
          <w:lang w:val="en-GB"/>
        </w:rPr>
        <w:t>Headteacher</w:t>
      </w:r>
    </w:p>
    <w:sectPr w:rsidR="00CA34A3" w:rsidRPr="00CA34A3" w:rsidSect="003F517A">
      <w:footerReference w:type="default" r:id="rId12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79346" w14:textId="77777777" w:rsidR="00E419F3" w:rsidRDefault="00E419F3" w:rsidP="00971454">
      <w:r>
        <w:separator/>
      </w:r>
    </w:p>
  </w:endnote>
  <w:endnote w:type="continuationSeparator" w:id="0">
    <w:p w14:paraId="52A4B6AF" w14:textId="77777777" w:rsidR="00E419F3" w:rsidRDefault="00E419F3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5B3DB" w14:textId="77777777" w:rsidR="00971454" w:rsidRDefault="00916502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685FEEB9" wp14:editId="43561FE6">
          <wp:simplePos x="0" y="0"/>
          <wp:positionH relativeFrom="column">
            <wp:posOffset>3582035</wp:posOffset>
          </wp:positionH>
          <wp:positionV relativeFrom="paragraph">
            <wp:posOffset>176530</wp:posOffset>
          </wp:positionV>
          <wp:extent cx="949325" cy="400050"/>
          <wp:effectExtent l="0" t="0" r="0" b="0"/>
          <wp:wrapSquare wrapText="bothSides"/>
          <wp:docPr id="23" name="Picture 23" descr="FMSiS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FMSiS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5A129B96" wp14:editId="16E7ABF3">
          <wp:simplePos x="0" y="0"/>
          <wp:positionH relativeFrom="column">
            <wp:posOffset>2430145</wp:posOffset>
          </wp:positionH>
          <wp:positionV relativeFrom="paragraph">
            <wp:posOffset>90170</wp:posOffset>
          </wp:positionV>
          <wp:extent cx="975360" cy="600075"/>
          <wp:effectExtent l="0" t="0" r="0" b="0"/>
          <wp:wrapSquare wrapText="bothSides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50BC56AD" wp14:editId="64561D09">
          <wp:simplePos x="0" y="0"/>
          <wp:positionH relativeFrom="margin">
            <wp:posOffset>0</wp:posOffset>
          </wp:positionH>
          <wp:positionV relativeFrom="paragraph">
            <wp:posOffset>32385</wp:posOffset>
          </wp:positionV>
          <wp:extent cx="1104900" cy="676275"/>
          <wp:effectExtent l="0" t="0" r="0" b="9525"/>
          <wp:wrapSquare wrapText="bothSides"/>
          <wp:docPr id="26" name="Picture 26" descr="Healthy-School-Logo - for letterheads and for schools who have achieved full stat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Healthy-School-Logo - for letterheads and for schools who have achieved full statu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56A4DB94" wp14:editId="0D889988">
          <wp:simplePos x="0" y="0"/>
          <wp:positionH relativeFrom="column">
            <wp:posOffset>5982970</wp:posOffset>
          </wp:positionH>
          <wp:positionV relativeFrom="paragraph">
            <wp:posOffset>185420</wp:posOffset>
          </wp:positionV>
          <wp:extent cx="685800" cy="600075"/>
          <wp:effectExtent l="0" t="0" r="0" b="0"/>
          <wp:wrapSquare wrapText="bothSides"/>
          <wp:docPr id="24" name="Picture 24" descr="Activemark Logo 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Activemark Logo 2008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317FD3" w14:textId="77777777" w:rsidR="00971454" w:rsidRDefault="00916502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4C76A4F0" wp14:editId="7EA25D4E">
          <wp:simplePos x="0" y="0"/>
          <wp:positionH relativeFrom="column">
            <wp:posOffset>1308735</wp:posOffset>
          </wp:positionH>
          <wp:positionV relativeFrom="paragraph">
            <wp:posOffset>29210</wp:posOffset>
          </wp:positionV>
          <wp:extent cx="971550" cy="400050"/>
          <wp:effectExtent l="0" t="0" r="0" b="0"/>
          <wp:wrapSquare wrapText="bothSides"/>
          <wp:docPr id="27" name="Picture 27" descr="F:\Ormesby\Logos\Arts Award Centr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F:\Ormesby\Logos\Arts Award Centre Logo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4384" behindDoc="0" locked="0" layoutInCell="1" allowOverlap="1" wp14:anchorId="35E27C89" wp14:editId="4CD06FB5">
          <wp:simplePos x="0" y="0"/>
          <wp:positionH relativeFrom="column">
            <wp:posOffset>4747260</wp:posOffset>
          </wp:positionH>
          <wp:positionV relativeFrom="paragraph">
            <wp:posOffset>19050</wp:posOffset>
          </wp:positionV>
          <wp:extent cx="1104900" cy="523875"/>
          <wp:effectExtent l="0" t="0" r="0" b="0"/>
          <wp:wrapSquare wrapText="bothSides"/>
          <wp:docPr id="28" name="Picture 28" descr="F:\Ormesby\Logos\LW-LS-Accredited_Logo_H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F:\Ormesby\Logos\LW-LS-Accredited_Logo_HOR.pn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4A423" w14:textId="77777777" w:rsidR="00E419F3" w:rsidRDefault="00E419F3" w:rsidP="00971454">
      <w:r>
        <w:separator/>
      </w:r>
    </w:p>
  </w:footnote>
  <w:footnote w:type="continuationSeparator" w:id="0">
    <w:p w14:paraId="31D8F9C9" w14:textId="77777777" w:rsidR="00E419F3" w:rsidRDefault="00E419F3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F22531"/>
    <w:multiLevelType w:val="hybridMultilevel"/>
    <w:tmpl w:val="A874E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18430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363876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142109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5861384">
    <w:abstractNumId w:val="4"/>
  </w:num>
  <w:num w:numId="5" w16cid:durableId="1512987542">
    <w:abstractNumId w:val="2"/>
  </w:num>
  <w:num w:numId="6" w16cid:durableId="231932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81"/>
    <w:rsid w:val="00022001"/>
    <w:rsid w:val="0008276E"/>
    <w:rsid w:val="00094189"/>
    <w:rsid w:val="000C4747"/>
    <w:rsid w:val="000D04D7"/>
    <w:rsid w:val="000E09E1"/>
    <w:rsid w:val="000E2CBE"/>
    <w:rsid w:val="00104437"/>
    <w:rsid w:val="00147606"/>
    <w:rsid w:val="0016306C"/>
    <w:rsid w:val="0017175E"/>
    <w:rsid w:val="00184595"/>
    <w:rsid w:val="001C1D2C"/>
    <w:rsid w:val="001D09D8"/>
    <w:rsid w:val="001D7201"/>
    <w:rsid w:val="001E36FA"/>
    <w:rsid w:val="002207D5"/>
    <w:rsid w:val="00222C94"/>
    <w:rsid w:val="002349D0"/>
    <w:rsid w:val="00246184"/>
    <w:rsid w:val="00261DFA"/>
    <w:rsid w:val="00282249"/>
    <w:rsid w:val="00291F1C"/>
    <w:rsid w:val="002A081A"/>
    <w:rsid w:val="002E5047"/>
    <w:rsid w:val="00303210"/>
    <w:rsid w:val="00322F29"/>
    <w:rsid w:val="00326057"/>
    <w:rsid w:val="00333AC7"/>
    <w:rsid w:val="0034072C"/>
    <w:rsid w:val="00370C95"/>
    <w:rsid w:val="00372EEC"/>
    <w:rsid w:val="003808C4"/>
    <w:rsid w:val="00394302"/>
    <w:rsid w:val="003A5603"/>
    <w:rsid w:val="003D248E"/>
    <w:rsid w:val="003F517A"/>
    <w:rsid w:val="003F6037"/>
    <w:rsid w:val="00436BD4"/>
    <w:rsid w:val="0043735E"/>
    <w:rsid w:val="00437FBD"/>
    <w:rsid w:val="00456CFD"/>
    <w:rsid w:val="00460E98"/>
    <w:rsid w:val="00465FEE"/>
    <w:rsid w:val="004A630C"/>
    <w:rsid w:val="004D01BF"/>
    <w:rsid w:val="004D7CCC"/>
    <w:rsid w:val="004E2642"/>
    <w:rsid w:val="00527291"/>
    <w:rsid w:val="00543833"/>
    <w:rsid w:val="00575F89"/>
    <w:rsid w:val="005A757D"/>
    <w:rsid w:val="005B54FB"/>
    <w:rsid w:val="005C24CE"/>
    <w:rsid w:val="006051DC"/>
    <w:rsid w:val="00617A8D"/>
    <w:rsid w:val="0062214F"/>
    <w:rsid w:val="00654388"/>
    <w:rsid w:val="006A61CE"/>
    <w:rsid w:val="006B6BB5"/>
    <w:rsid w:val="006D1751"/>
    <w:rsid w:val="006E6158"/>
    <w:rsid w:val="006F799B"/>
    <w:rsid w:val="007013DF"/>
    <w:rsid w:val="00704632"/>
    <w:rsid w:val="007139DB"/>
    <w:rsid w:val="00756BA1"/>
    <w:rsid w:val="0077232F"/>
    <w:rsid w:val="007843D8"/>
    <w:rsid w:val="00784F06"/>
    <w:rsid w:val="007B5187"/>
    <w:rsid w:val="00810BEF"/>
    <w:rsid w:val="00841BC6"/>
    <w:rsid w:val="00846755"/>
    <w:rsid w:val="00874174"/>
    <w:rsid w:val="008777B3"/>
    <w:rsid w:val="00880A7E"/>
    <w:rsid w:val="008831E8"/>
    <w:rsid w:val="008E64D4"/>
    <w:rsid w:val="008F0267"/>
    <w:rsid w:val="008F08B7"/>
    <w:rsid w:val="008F7449"/>
    <w:rsid w:val="00916502"/>
    <w:rsid w:val="009236EB"/>
    <w:rsid w:val="009340F6"/>
    <w:rsid w:val="009361BF"/>
    <w:rsid w:val="00971454"/>
    <w:rsid w:val="00980552"/>
    <w:rsid w:val="009C0F0A"/>
    <w:rsid w:val="009D3218"/>
    <w:rsid w:val="009D610D"/>
    <w:rsid w:val="00A07C4E"/>
    <w:rsid w:val="00A11AA1"/>
    <w:rsid w:val="00A33286"/>
    <w:rsid w:val="00A3421B"/>
    <w:rsid w:val="00A41DDF"/>
    <w:rsid w:val="00A51ACA"/>
    <w:rsid w:val="00A72D42"/>
    <w:rsid w:val="00A86CD1"/>
    <w:rsid w:val="00AC75DA"/>
    <w:rsid w:val="00AD1DE3"/>
    <w:rsid w:val="00B02B30"/>
    <w:rsid w:val="00B07494"/>
    <w:rsid w:val="00B139B2"/>
    <w:rsid w:val="00B21A8F"/>
    <w:rsid w:val="00B225DA"/>
    <w:rsid w:val="00B31D86"/>
    <w:rsid w:val="00B42E03"/>
    <w:rsid w:val="00B5432A"/>
    <w:rsid w:val="00B96D7F"/>
    <w:rsid w:val="00BB1E97"/>
    <w:rsid w:val="00BB4B64"/>
    <w:rsid w:val="00BB7671"/>
    <w:rsid w:val="00BB76F6"/>
    <w:rsid w:val="00C63BE4"/>
    <w:rsid w:val="00C67BFB"/>
    <w:rsid w:val="00CA34A3"/>
    <w:rsid w:val="00CB5000"/>
    <w:rsid w:val="00D32DEE"/>
    <w:rsid w:val="00D3490D"/>
    <w:rsid w:val="00D34FEE"/>
    <w:rsid w:val="00D63A88"/>
    <w:rsid w:val="00DA06A4"/>
    <w:rsid w:val="00DF0B73"/>
    <w:rsid w:val="00E0161F"/>
    <w:rsid w:val="00E249D0"/>
    <w:rsid w:val="00E40B0E"/>
    <w:rsid w:val="00E419F3"/>
    <w:rsid w:val="00E465FD"/>
    <w:rsid w:val="00E91818"/>
    <w:rsid w:val="00ED5C81"/>
    <w:rsid w:val="00F13C56"/>
    <w:rsid w:val="00F35474"/>
    <w:rsid w:val="00F357DF"/>
    <w:rsid w:val="00F535B9"/>
    <w:rsid w:val="00F62D42"/>
    <w:rsid w:val="00F843FF"/>
    <w:rsid w:val="00F92FF2"/>
    <w:rsid w:val="00F96482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7E5D4B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3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mesbyjunior.norfolk.sch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ormesbyvillageinfantschool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emf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1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2196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Head - Ormesby Village Junior School</cp:lastModifiedBy>
  <cp:revision>2</cp:revision>
  <cp:lastPrinted>2024-06-25T13:18:00Z</cp:lastPrinted>
  <dcterms:created xsi:type="dcterms:W3CDTF">2025-11-07T13:19:00Z</dcterms:created>
  <dcterms:modified xsi:type="dcterms:W3CDTF">2025-11-07T13:19:00Z</dcterms:modified>
</cp:coreProperties>
</file>