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322F29" w:rsidRPr="00022001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Monday </w:t>
      </w:r>
      <w:r w:rsidR="007E4CB3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15</w:t>
      </w:r>
      <w:r w:rsidR="007E4CB3" w:rsidRPr="002F763E">
        <w:rPr>
          <w:rFonts w:ascii="Comic Sans MS" w:hAnsi="Comic Sans MS"/>
          <w:color w:val="000000"/>
          <w:sz w:val="22"/>
          <w:szCs w:val="22"/>
          <w:vertAlign w:val="superscript"/>
          <w:lang w:val="en-GB" w:eastAsia="en-GB"/>
        </w:rPr>
        <w:t>th</w:t>
      </w:r>
      <w:r w:rsidR="007E4CB3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September 202</w:t>
      </w:r>
      <w:r w:rsidR="0092633F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5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Dear Parents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</w:r>
      <w:r w:rsidRPr="002F763E">
        <w:rPr>
          <w:rFonts w:ascii="Comic Sans MS" w:hAnsi="Comic Sans MS"/>
          <w:b/>
          <w:color w:val="000000"/>
          <w:sz w:val="22"/>
          <w:szCs w:val="22"/>
          <w:u w:val="single"/>
          <w:lang w:val="en-GB" w:eastAsia="en-GB"/>
        </w:rPr>
        <w:t xml:space="preserve">Trip to Imperial War Museum Duxford – Monday </w:t>
      </w:r>
      <w:r w:rsidR="0092633F" w:rsidRPr="002F763E">
        <w:rPr>
          <w:rFonts w:ascii="Comic Sans MS" w:hAnsi="Comic Sans MS"/>
          <w:b/>
          <w:color w:val="000000"/>
          <w:sz w:val="22"/>
          <w:szCs w:val="22"/>
          <w:u w:val="single"/>
          <w:lang w:val="en-GB" w:eastAsia="en-GB"/>
        </w:rPr>
        <w:t>3</w:t>
      </w:r>
      <w:r w:rsidR="0092633F" w:rsidRPr="002F763E">
        <w:rPr>
          <w:rFonts w:ascii="Comic Sans MS" w:hAnsi="Comic Sans MS"/>
          <w:b/>
          <w:color w:val="000000"/>
          <w:sz w:val="22"/>
          <w:szCs w:val="22"/>
          <w:u w:val="single"/>
          <w:vertAlign w:val="superscript"/>
          <w:lang w:val="en-GB" w:eastAsia="en-GB"/>
        </w:rPr>
        <w:t>rd</w:t>
      </w:r>
      <w:r w:rsidRPr="002F763E">
        <w:rPr>
          <w:rFonts w:ascii="Comic Sans MS" w:hAnsi="Comic Sans MS"/>
          <w:b/>
          <w:color w:val="000000"/>
          <w:sz w:val="22"/>
          <w:szCs w:val="22"/>
          <w:u w:val="single"/>
          <w:lang w:val="en-GB" w:eastAsia="en-GB"/>
        </w:rPr>
        <w:t xml:space="preserve"> November 202</w:t>
      </w:r>
      <w:r w:rsidR="0092633F" w:rsidRPr="002F763E">
        <w:rPr>
          <w:rFonts w:ascii="Comic Sans MS" w:hAnsi="Comic Sans MS"/>
          <w:b/>
          <w:color w:val="000000"/>
          <w:sz w:val="22"/>
          <w:szCs w:val="22"/>
          <w:u w:val="single"/>
          <w:lang w:val="en-GB" w:eastAsia="en-GB"/>
        </w:rPr>
        <w:t>5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  <w:t>To support our History unit of work on The Battle of Britain, we would like to take the children to Duxford.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  <w:t xml:space="preserve">The trip is scheduled to take place on Monday </w:t>
      </w:r>
      <w:r w:rsidR="0092633F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3</w:t>
      </w:r>
      <w:r w:rsidR="0092633F" w:rsidRPr="002F763E">
        <w:rPr>
          <w:rFonts w:ascii="Comic Sans MS" w:hAnsi="Comic Sans MS"/>
          <w:color w:val="000000"/>
          <w:sz w:val="22"/>
          <w:szCs w:val="22"/>
          <w:vertAlign w:val="superscript"/>
          <w:lang w:val="en-GB" w:eastAsia="en-GB"/>
        </w:rPr>
        <w:t>rd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November 202</w:t>
      </w:r>
      <w:r w:rsidR="0092633F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5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. </w:t>
      </w:r>
    </w:p>
    <w:p w:rsid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We will be departing from school at 8:00 am. 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Please ensure that your child is punctual to avoid any delays. 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We anticipate returning to school at approximately 5:00 pm.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The cost of the trip is £1</w:t>
      </w:r>
      <w:r w:rsidR="006C0136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9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.</w:t>
      </w:r>
      <w:r w:rsidR="006C0136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5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0.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Payments can be made in the normal way via </w:t>
      </w:r>
      <w:proofErr w:type="spellStart"/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IRISParentMail</w:t>
      </w:r>
      <w:proofErr w:type="spellEnd"/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under the tab ‘Duxford trip’.</w:t>
      </w:r>
    </w:p>
    <w:p w:rsidR="00F557EF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The deadline for </w:t>
      </w:r>
      <w:r w:rsidR="002F763E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return of </w:t>
      </w:r>
      <w:r w:rsidR="00541F08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completed </w:t>
      </w:r>
      <w:r w:rsidR="002F763E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consent</w:t>
      </w:r>
      <w:r w:rsidR="00541F08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form</w:t>
      </w:r>
      <w:r w:rsidR="002F763E"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and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 xml:space="preserve"> payment will be 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bookmarkStart w:id="0" w:name="_GoBack"/>
      <w:bookmarkEnd w:id="0"/>
      <w:r w:rsidRPr="002F763E">
        <w:rPr>
          <w:rFonts w:ascii="Comic Sans MS" w:hAnsi="Comic Sans MS"/>
          <w:color w:val="000000"/>
          <w:sz w:val="22"/>
          <w:szCs w:val="22"/>
          <w:highlight w:val="yellow"/>
          <w:lang w:val="en-GB" w:eastAsia="en-GB"/>
        </w:rPr>
        <w:t>Wednesday 2</w:t>
      </w:r>
      <w:r w:rsidR="0092633F" w:rsidRPr="002F763E">
        <w:rPr>
          <w:rFonts w:ascii="Comic Sans MS" w:hAnsi="Comic Sans MS"/>
          <w:color w:val="000000"/>
          <w:sz w:val="22"/>
          <w:szCs w:val="22"/>
          <w:highlight w:val="yellow"/>
          <w:lang w:val="en-GB" w:eastAsia="en-GB"/>
        </w:rPr>
        <w:t>2</w:t>
      </w:r>
      <w:r w:rsidR="0092633F" w:rsidRPr="002F763E">
        <w:rPr>
          <w:rFonts w:ascii="Comic Sans MS" w:hAnsi="Comic Sans MS"/>
          <w:color w:val="000000"/>
          <w:sz w:val="22"/>
          <w:szCs w:val="22"/>
          <w:highlight w:val="yellow"/>
          <w:vertAlign w:val="superscript"/>
          <w:lang w:val="en-GB" w:eastAsia="en-GB"/>
        </w:rPr>
        <w:t>nd</w:t>
      </w:r>
      <w:r w:rsidR="0092633F" w:rsidRPr="002F763E">
        <w:rPr>
          <w:rFonts w:ascii="Comic Sans MS" w:hAnsi="Comic Sans MS"/>
          <w:color w:val="000000"/>
          <w:sz w:val="22"/>
          <w:szCs w:val="22"/>
          <w:highlight w:val="yellow"/>
          <w:lang w:val="en-GB" w:eastAsia="en-GB"/>
        </w:rPr>
        <w:t xml:space="preserve"> </w:t>
      </w:r>
      <w:r w:rsidRPr="002F763E">
        <w:rPr>
          <w:rFonts w:ascii="Comic Sans MS" w:hAnsi="Comic Sans MS"/>
          <w:color w:val="000000"/>
          <w:sz w:val="22"/>
          <w:szCs w:val="22"/>
          <w:highlight w:val="yellow"/>
          <w:lang w:val="en-GB" w:eastAsia="en-GB"/>
        </w:rPr>
        <w:t>October 202</w:t>
      </w:r>
      <w:r w:rsidR="0092633F" w:rsidRPr="002F763E">
        <w:rPr>
          <w:rFonts w:ascii="Comic Sans MS" w:hAnsi="Comic Sans MS"/>
          <w:color w:val="000000"/>
          <w:sz w:val="22"/>
          <w:szCs w:val="22"/>
          <w:highlight w:val="yellow"/>
          <w:lang w:val="en-GB" w:eastAsia="en-GB"/>
        </w:rPr>
        <w:t>5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.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Please provide your child with a packed lunch and drink.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Children should wear their normal school uniform. A warm jacket or coat is advisable as part of the museum is located outside.</w:t>
      </w: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Pr="002F763E" w:rsidRDefault="00B3131A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I am confident that this trip to Duxford will be a memorable and enriching experience for all our students.</w:t>
      </w:r>
    </w:p>
    <w:p w:rsidR="00541F08" w:rsidRDefault="00541F08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Default="00541F08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Thank you for your continued support.</w:t>
      </w:r>
    </w:p>
    <w:p w:rsidR="00541F08" w:rsidRPr="002F763E" w:rsidRDefault="00541F08" w:rsidP="00B3131A">
      <w:pPr>
        <w:rPr>
          <w:rFonts w:ascii="Comic Sans MS" w:hAnsi="Comic Sans MS"/>
          <w:color w:val="000000"/>
          <w:sz w:val="22"/>
          <w:szCs w:val="22"/>
          <w:lang w:val="en-GB" w:eastAsia="en-GB"/>
        </w:rPr>
      </w:pPr>
    </w:p>
    <w:p w:rsidR="00B3131A" w:rsidRPr="002F763E" w:rsidRDefault="00B3131A" w:rsidP="00B3131A">
      <w:pPr>
        <w:rPr>
          <w:rFonts w:ascii="Times New Roman" w:hAnsi="Times New Roman"/>
          <w:color w:val="000000"/>
          <w:sz w:val="22"/>
          <w:szCs w:val="22"/>
          <w:lang w:val="en-GB" w:eastAsia="en-GB"/>
        </w:rPr>
      </w:pP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Yours faithfully</w:t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br/>
      </w:r>
      <w:r w:rsidRPr="002F763E">
        <w:rPr>
          <w:rFonts w:ascii="Times New Roman" w:hAnsi="Times New Roman"/>
          <w:color w:val="000000"/>
          <w:sz w:val="22"/>
          <w:szCs w:val="22"/>
          <w:lang w:val="en-GB" w:eastAsia="en-GB"/>
        </w:rPr>
        <w:br/>
      </w:r>
      <w:r w:rsidRPr="002F763E">
        <w:rPr>
          <w:rFonts w:ascii="Comic Sans MS" w:hAnsi="Comic Sans MS"/>
          <w:color w:val="000000"/>
          <w:sz w:val="22"/>
          <w:szCs w:val="22"/>
          <w:lang w:val="en-GB" w:eastAsia="en-GB"/>
        </w:rPr>
        <w:t>Mr Yaxley</w:t>
      </w:r>
    </w:p>
    <w:p w:rsidR="00246184" w:rsidRPr="00246184" w:rsidRDefault="00246184" w:rsidP="00246184"/>
    <w:p w:rsidR="00246184" w:rsidRDefault="00246184" w:rsidP="00246184"/>
    <w:p w:rsidR="00246184" w:rsidRDefault="00246184" w:rsidP="00246184"/>
    <w:p w:rsidR="00246184" w:rsidRDefault="00246184" w:rsidP="00246184"/>
    <w:p w:rsidR="00A3421B" w:rsidRDefault="00A3421B" w:rsidP="00B3131A"/>
    <w:p w:rsidR="00916502" w:rsidRDefault="00916502" w:rsidP="00246184">
      <w:pPr>
        <w:ind w:firstLine="720"/>
      </w:pPr>
    </w:p>
    <w:sectPr w:rsidR="00916502" w:rsidSect="003F517A">
      <w:footerReference w:type="default" r:id="rId12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136" w:rsidRDefault="006C0136" w:rsidP="00971454">
      <w:r>
        <w:separator/>
      </w:r>
    </w:p>
  </w:endnote>
  <w:endnote w:type="continuationSeparator" w:id="0">
    <w:p w:rsidR="006C0136" w:rsidRDefault="006C0136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ahoma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136" w:rsidRDefault="006C0136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52759FC1" wp14:editId="057EA2BB">
          <wp:simplePos x="0" y="0"/>
          <wp:positionH relativeFrom="column">
            <wp:posOffset>1981200</wp:posOffset>
          </wp:positionH>
          <wp:positionV relativeFrom="paragraph">
            <wp:posOffset>114300</wp:posOffset>
          </wp:positionV>
          <wp:extent cx="804545" cy="495300"/>
          <wp:effectExtent l="0" t="0" r="0" b="0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31750</wp:posOffset>
          </wp:positionV>
          <wp:extent cx="619125" cy="6191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BA_school_Badge teal 2023-2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79C65EAE" wp14:editId="4A2B2C3A">
          <wp:simplePos x="0" y="0"/>
          <wp:positionH relativeFrom="column">
            <wp:posOffset>3810635</wp:posOffset>
          </wp:positionH>
          <wp:positionV relativeFrom="paragraph">
            <wp:posOffset>119380</wp:posOffset>
          </wp:positionV>
          <wp:extent cx="949325" cy="400050"/>
          <wp:effectExtent l="0" t="0" r="0" b="0"/>
          <wp:wrapSquare wrapText="bothSides"/>
          <wp:docPr id="23" name="Picture 23" descr="FMSiS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MSiSjpe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0BD59056" wp14:editId="1B0ED75C">
          <wp:simplePos x="0" y="0"/>
          <wp:positionH relativeFrom="column">
            <wp:posOffset>4871085</wp:posOffset>
          </wp:positionH>
          <wp:positionV relativeFrom="paragraph">
            <wp:posOffset>99060</wp:posOffset>
          </wp:positionV>
          <wp:extent cx="1104900" cy="523875"/>
          <wp:effectExtent l="0" t="0" r="0" b="0"/>
          <wp:wrapSquare wrapText="bothSides"/>
          <wp:docPr id="28" name="Picture 28" descr="F:\Ormesby\Logos\LW-LS-Accredited_Logo_H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F:\Ormesby\Logos\LW-LS-Accredited_Logo_HOR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12D7F638" wp14:editId="020D7107">
          <wp:simplePos x="0" y="0"/>
          <wp:positionH relativeFrom="column">
            <wp:posOffset>6068695</wp:posOffset>
          </wp:positionH>
          <wp:positionV relativeFrom="paragraph">
            <wp:posOffset>61595</wp:posOffset>
          </wp:positionV>
          <wp:extent cx="685800" cy="600075"/>
          <wp:effectExtent l="0" t="0" r="0" b="0"/>
          <wp:wrapSquare wrapText="bothSides"/>
          <wp:docPr id="24" name="Picture 24" descr="Activemark Logo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Activemark Logo 2008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3355D6B6" wp14:editId="7F1ADD34">
          <wp:simplePos x="0" y="0"/>
          <wp:positionH relativeFrom="column">
            <wp:posOffset>914400</wp:posOffset>
          </wp:positionH>
          <wp:positionV relativeFrom="paragraph">
            <wp:posOffset>111125</wp:posOffset>
          </wp:positionV>
          <wp:extent cx="855345" cy="352425"/>
          <wp:effectExtent l="0" t="0" r="1905" b="9525"/>
          <wp:wrapSquare wrapText="bothSides"/>
          <wp:docPr id="27" name="Picture 27" descr="F:\Ormesby\Logos\Arts Award Centr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F:\Ormesby\Logos\Arts Award Centre Logo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31F482D7" wp14:editId="0C4C4E1F">
          <wp:simplePos x="0" y="0"/>
          <wp:positionH relativeFrom="margin">
            <wp:posOffset>-95250</wp:posOffset>
          </wp:positionH>
          <wp:positionV relativeFrom="paragraph">
            <wp:posOffset>13335</wp:posOffset>
          </wp:positionV>
          <wp:extent cx="886460" cy="542925"/>
          <wp:effectExtent l="0" t="0" r="8890" b="9525"/>
          <wp:wrapSquare wrapText="bothSides"/>
          <wp:docPr id="26" name="Picture 26" descr="Healthy-School-Logo - for letterheads and for schools who have achieved full stat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Healthy-School-Logo - for letterheads and for schools who have achieved full status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C0136" w:rsidRDefault="006C01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136" w:rsidRDefault="006C0136" w:rsidP="00971454">
      <w:r>
        <w:separator/>
      </w:r>
    </w:p>
  </w:footnote>
  <w:footnote w:type="continuationSeparator" w:id="0">
    <w:p w:rsidR="006C0136" w:rsidRDefault="006C0136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81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1"/>
    <w:rsid w:val="00002DD0"/>
    <w:rsid w:val="00022001"/>
    <w:rsid w:val="0008276E"/>
    <w:rsid w:val="00094189"/>
    <w:rsid w:val="000E2CBE"/>
    <w:rsid w:val="00104437"/>
    <w:rsid w:val="0016306C"/>
    <w:rsid w:val="0017175E"/>
    <w:rsid w:val="00184595"/>
    <w:rsid w:val="001C1D2C"/>
    <w:rsid w:val="001D09D8"/>
    <w:rsid w:val="001D7DD0"/>
    <w:rsid w:val="002207D5"/>
    <w:rsid w:val="00222C94"/>
    <w:rsid w:val="00246184"/>
    <w:rsid w:val="00282249"/>
    <w:rsid w:val="00291F1C"/>
    <w:rsid w:val="002A081A"/>
    <w:rsid w:val="002B4E2E"/>
    <w:rsid w:val="002E5047"/>
    <w:rsid w:val="002F763E"/>
    <w:rsid w:val="00303210"/>
    <w:rsid w:val="00322F29"/>
    <w:rsid w:val="00333AC7"/>
    <w:rsid w:val="0034072C"/>
    <w:rsid w:val="00370C95"/>
    <w:rsid w:val="00372EEC"/>
    <w:rsid w:val="003808C4"/>
    <w:rsid w:val="00394302"/>
    <w:rsid w:val="003A5603"/>
    <w:rsid w:val="003D248E"/>
    <w:rsid w:val="003F517A"/>
    <w:rsid w:val="003F6037"/>
    <w:rsid w:val="0043735E"/>
    <w:rsid w:val="00437FBD"/>
    <w:rsid w:val="00456CFD"/>
    <w:rsid w:val="00460E98"/>
    <w:rsid w:val="004A630C"/>
    <w:rsid w:val="004D01BF"/>
    <w:rsid w:val="004D7CCC"/>
    <w:rsid w:val="004E2642"/>
    <w:rsid w:val="00541F08"/>
    <w:rsid w:val="00543833"/>
    <w:rsid w:val="00575F89"/>
    <w:rsid w:val="006051DC"/>
    <w:rsid w:val="00617A8D"/>
    <w:rsid w:val="0062214F"/>
    <w:rsid w:val="006A61CE"/>
    <w:rsid w:val="006C0136"/>
    <w:rsid w:val="006D1751"/>
    <w:rsid w:val="006E6158"/>
    <w:rsid w:val="006F799B"/>
    <w:rsid w:val="007013DF"/>
    <w:rsid w:val="00756BA1"/>
    <w:rsid w:val="0077232F"/>
    <w:rsid w:val="007843D8"/>
    <w:rsid w:val="007E4CB3"/>
    <w:rsid w:val="00810BEF"/>
    <w:rsid w:val="00841BC6"/>
    <w:rsid w:val="00846755"/>
    <w:rsid w:val="00874174"/>
    <w:rsid w:val="008777B3"/>
    <w:rsid w:val="00880A7E"/>
    <w:rsid w:val="00884C14"/>
    <w:rsid w:val="008A00EE"/>
    <w:rsid w:val="008E64D4"/>
    <w:rsid w:val="008F0267"/>
    <w:rsid w:val="008F08B7"/>
    <w:rsid w:val="00916502"/>
    <w:rsid w:val="009236EB"/>
    <w:rsid w:val="0092633F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31A"/>
    <w:rsid w:val="00B31D86"/>
    <w:rsid w:val="00B42E03"/>
    <w:rsid w:val="00B5432A"/>
    <w:rsid w:val="00BB1E97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F35474"/>
    <w:rsid w:val="00F357DF"/>
    <w:rsid w:val="00F557E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31CC7964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rmesbyvillageinfantschool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152</TotalTime>
  <Pages>2</Pages>
  <Words>233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1881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8</cp:revision>
  <cp:lastPrinted>2025-09-15T11:44:00Z</cp:lastPrinted>
  <dcterms:created xsi:type="dcterms:W3CDTF">2024-09-13T11:40:00Z</dcterms:created>
  <dcterms:modified xsi:type="dcterms:W3CDTF">2025-09-15T11:59:00Z</dcterms:modified>
</cp:coreProperties>
</file>